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D52" w:rsidRDefault="00722D52" w:rsidP="00722D52">
      <w:pPr>
        <w:jc w:val="both"/>
        <w:rPr>
          <w:rFonts w:ascii="Comic Sans MS" w:hAnsi="Comic Sans MS"/>
          <w:sz w:val="22"/>
          <w:szCs w:val="22"/>
        </w:rPr>
      </w:pPr>
    </w:p>
    <w:p w:rsidR="00722D52" w:rsidRPr="00823C07" w:rsidRDefault="004B6283" w:rsidP="00722D52">
      <w:pPr>
        <w:jc w:val="both"/>
        <w:rPr>
          <w:rFonts w:ascii="Verdana" w:hAnsi="Verdana"/>
          <w:sz w:val="22"/>
          <w:szCs w:val="22"/>
        </w:rPr>
      </w:pPr>
      <w:r>
        <w:rPr>
          <w:rFonts w:ascii="Verdana" w:hAnsi="Verdana"/>
          <w:sz w:val="22"/>
          <w:szCs w:val="22"/>
        </w:rPr>
        <w:t>Monday 24</w:t>
      </w:r>
      <w:r w:rsidRPr="004B6283">
        <w:rPr>
          <w:rFonts w:ascii="Verdana" w:hAnsi="Verdana"/>
          <w:sz w:val="22"/>
          <w:szCs w:val="22"/>
          <w:vertAlign w:val="superscript"/>
        </w:rPr>
        <w:t>th</w:t>
      </w:r>
      <w:r>
        <w:rPr>
          <w:rFonts w:ascii="Verdana" w:hAnsi="Verdana"/>
          <w:sz w:val="22"/>
          <w:szCs w:val="22"/>
        </w:rPr>
        <w:t xml:space="preserve"> February 2020</w:t>
      </w:r>
    </w:p>
    <w:p w:rsidR="00722D52" w:rsidRPr="00823C07" w:rsidRDefault="00722D52" w:rsidP="00722D52">
      <w:pPr>
        <w:jc w:val="both"/>
        <w:rPr>
          <w:rFonts w:ascii="Verdana" w:hAnsi="Verdana"/>
          <w:sz w:val="22"/>
          <w:szCs w:val="22"/>
        </w:rPr>
      </w:pPr>
    </w:p>
    <w:p w:rsidR="00722D52" w:rsidRPr="00823C07" w:rsidRDefault="00722D52" w:rsidP="00722D52">
      <w:pPr>
        <w:jc w:val="both"/>
        <w:rPr>
          <w:rFonts w:ascii="Verdana" w:hAnsi="Verdana"/>
          <w:sz w:val="22"/>
          <w:szCs w:val="22"/>
        </w:rPr>
      </w:pPr>
      <w:r>
        <w:rPr>
          <w:rFonts w:ascii="Verdana" w:hAnsi="Verdana"/>
          <w:sz w:val="22"/>
          <w:szCs w:val="22"/>
        </w:rPr>
        <w:t>Dear</w:t>
      </w:r>
      <w:r w:rsidR="004B6283">
        <w:rPr>
          <w:rFonts w:ascii="Verdana" w:hAnsi="Verdana"/>
          <w:sz w:val="22"/>
          <w:szCs w:val="22"/>
        </w:rPr>
        <w:t xml:space="preserve"> Year 3</w:t>
      </w:r>
      <w:r>
        <w:rPr>
          <w:rFonts w:ascii="Verdana" w:hAnsi="Verdana"/>
          <w:sz w:val="22"/>
          <w:szCs w:val="22"/>
        </w:rPr>
        <w:t xml:space="preserve"> Families</w:t>
      </w:r>
      <w:r w:rsidRPr="00823C07">
        <w:rPr>
          <w:rFonts w:ascii="Verdana" w:hAnsi="Verdana"/>
          <w:sz w:val="22"/>
          <w:szCs w:val="22"/>
        </w:rPr>
        <w:t xml:space="preserve"> </w:t>
      </w:r>
    </w:p>
    <w:p w:rsidR="00722D52" w:rsidRPr="00823C07" w:rsidRDefault="00722D52" w:rsidP="00722D52">
      <w:pPr>
        <w:jc w:val="both"/>
        <w:rPr>
          <w:rFonts w:ascii="Verdana" w:hAnsi="Verdana"/>
          <w:sz w:val="22"/>
          <w:szCs w:val="22"/>
        </w:rPr>
      </w:pPr>
    </w:p>
    <w:p w:rsidR="00722D52" w:rsidRDefault="004B6283" w:rsidP="004B6283">
      <w:pPr>
        <w:spacing w:line="276" w:lineRule="auto"/>
        <w:jc w:val="both"/>
        <w:rPr>
          <w:rFonts w:ascii="Verdana" w:hAnsi="Verdana"/>
          <w:sz w:val="22"/>
          <w:szCs w:val="22"/>
        </w:rPr>
      </w:pPr>
      <w:r>
        <w:rPr>
          <w:rFonts w:ascii="Verdana" w:hAnsi="Verdana"/>
          <w:sz w:val="22"/>
          <w:szCs w:val="22"/>
        </w:rPr>
        <w:t>We are now halfway through the academic year and we are so pleased with everything that all the children have achieved so far. There is still room for more however! In order for your child to continue making the progress needed to put them in a good place to start year 4, your support with the following is still very much necessary and appreciated:</w:t>
      </w:r>
    </w:p>
    <w:p w:rsidR="004B6283" w:rsidRDefault="004B6283" w:rsidP="00722D52">
      <w:pPr>
        <w:jc w:val="both"/>
        <w:rPr>
          <w:rFonts w:ascii="Verdana" w:hAnsi="Verdana"/>
          <w:sz w:val="22"/>
          <w:szCs w:val="22"/>
        </w:rPr>
      </w:pPr>
    </w:p>
    <w:p w:rsidR="004B6283" w:rsidRDefault="004B6283" w:rsidP="004B6283">
      <w:pPr>
        <w:numPr>
          <w:ilvl w:val="0"/>
          <w:numId w:val="5"/>
        </w:numPr>
        <w:spacing w:line="276" w:lineRule="auto"/>
        <w:jc w:val="both"/>
        <w:rPr>
          <w:rFonts w:ascii="Verdana" w:hAnsi="Verdana"/>
          <w:sz w:val="22"/>
          <w:szCs w:val="22"/>
        </w:rPr>
      </w:pPr>
      <w:r>
        <w:rPr>
          <w:rFonts w:ascii="Verdana" w:hAnsi="Verdana"/>
          <w:sz w:val="22"/>
          <w:szCs w:val="22"/>
        </w:rPr>
        <w:t>Spelling books need to be in school every Friday morning</w:t>
      </w:r>
      <w:r w:rsidR="003403C6">
        <w:rPr>
          <w:rFonts w:ascii="Verdana" w:hAnsi="Verdana"/>
          <w:sz w:val="22"/>
          <w:szCs w:val="22"/>
        </w:rPr>
        <w:t>.</w:t>
      </w:r>
      <w:r>
        <w:rPr>
          <w:rFonts w:ascii="Verdana" w:hAnsi="Verdana"/>
          <w:sz w:val="22"/>
          <w:szCs w:val="22"/>
        </w:rPr>
        <w:t xml:space="preserve"> </w:t>
      </w:r>
    </w:p>
    <w:p w:rsidR="003403C6" w:rsidRDefault="003403C6" w:rsidP="003403C6">
      <w:pPr>
        <w:spacing w:line="276" w:lineRule="auto"/>
        <w:ind w:left="360"/>
        <w:jc w:val="both"/>
        <w:rPr>
          <w:rFonts w:ascii="Verdana" w:hAnsi="Verdana"/>
          <w:sz w:val="22"/>
          <w:szCs w:val="22"/>
        </w:rPr>
      </w:pPr>
    </w:p>
    <w:p w:rsidR="004B6283" w:rsidRDefault="004B6283" w:rsidP="004B6283">
      <w:pPr>
        <w:numPr>
          <w:ilvl w:val="0"/>
          <w:numId w:val="5"/>
        </w:numPr>
        <w:spacing w:line="276" w:lineRule="auto"/>
        <w:jc w:val="both"/>
        <w:rPr>
          <w:rFonts w:ascii="Verdana" w:hAnsi="Verdana"/>
          <w:sz w:val="22"/>
          <w:szCs w:val="22"/>
        </w:rPr>
      </w:pPr>
      <w:r>
        <w:rPr>
          <w:rFonts w:ascii="Verdana" w:hAnsi="Verdana"/>
          <w:sz w:val="22"/>
          <w:szCs w:val="22"/>
        </w:rPr>
        <w:t>Reading books and reading records need to be in school every morning – the children are becoming extremely independent in recording their own daily reads which really helps them to reflect upon and feel proud of their reading achievements</w:t>
      </w:r>
      <w:r w:rsidR="003403C6">
        <w:rPr>
          <w:rFonts w:ascii="Verdana" w:hAnsi="Verdana"/>
          <w:sz w:val="22"/>
          <w:szCs w:val="22"/>
        </w:rPr>
        <w:t xml:space="preserve">. Daily reading at home is still vital regardless of whether your child can read independently. </w:t>
      </w:r>
      <w:r>
        <w:rPr>
          <w:rFonts w:ascii="Verdana" w:hAnsi="Verdana"/>
          <w:sz w:val="22"/>
          <w:szCs w:val="22"/>
        </w:rPr>
        <w:t xml:space="preserve"> </w:t>
      </w:r>
    </w:p>
    <w:p w:rsidR="003403C6" w:rsidRDefault="003403C6" w:rsidP="003403C6">
      <w:pPr>
        <w:spacing w:line="276" w:lineRule="auto"/>
        <w:jc w:val="both"/>
        <w:rPr>
          <w:rFonts w:ascii="Verdana" w:hAnsi="Verdana"/>
          <w:sz w:val="22"/>
          <w:szCs w:val="22"/>
        </w:rPr>
      </w:pPr>
    </w:p>
    <w:p w:rsidR="004B6283" w:rsidRDefault="004B6283" w:rsidP="004B6283">
      <w:pPr>
        <w:numPr>
          <w:ilvl w:val="0"/>
          <w:numId w:val="5"/>
        </w:numPr>
        <w:spacing w:line="276" w:lineRule="auto"/>
        <w:jc w:val="both"/>
        <w:rPr>
          <w:rFonts w:ascii="Verdana" w:hAnsi="Verdana"/>
          <w:sz w:val="22"/>
          <w:szCs w:val="22"/>
        </w:rPr>
      </w:pPr>
      <w:r>
        <w:rPr>
          <w:rFonts w:ascii="Verdana" w:hAnsi="Verdana"/>
          <w:sz w:val="22"/>
          <w:szCs w:val="22"/>
        </w:rPr>
        <w:t>P.E. kits need to remain in school for the entire half term – currently the year 3 team are still handing out spare kit to children every P.E. lesson. It’s so important children have their own change of clothes and shoes</w:t>
      </w:r>
      <w:r w:rsidR="003403C6">
        <w:rPr>
          <w:rFonts w:ascii="Verdana" w:hAnsi="Verdana"/>
          <w:sz w:val="22"/>
          <w:szCs w:val="22"/>
        </w:rPr>
        <w:t xml:space="preserve"> for hygiene and safety reasons as well as for </w:t>
      </w:r>
      <w:bookmarkStart w:id="0" w:name="_GoBack"/>
      <w:bookmarkEnd w:id="0"/>
      <w:r w:rsidR="003403C6">
        <w:rPr>
          <w:rFonts w:ascii="Verdana" w:hAnsi="Verdana"/>
          <w:sz w:val="22"/>
          <w:szCs w:val="22"/>
        </w:rPr>
        <w:t>organisational and independence reasons.</w:t>
      </w:r>
      <w:r>
        <w:rPr>
          <w:rFonts w:ascii="Verdana" w:hAnsi="Verdana"/>
          <w:sz w:val="22"/>
          <w:szCs w:val="22"/>
        </w:rPr>
        <w:t xml:space="preserve"> Children who do not have kit are missing out on their entitlement to the P.E. curriculum as they often are unable to participate fully in the lessons. </w:t>
      </w:r>
    </w:p>
    <w:p w:rsidR="004B6283" w:rsidRDefault="004B6283" w:rsidP="004B6283">
      <w:pPr>
        <w:spacing w:line="276" w:lineRule="auto"/>
        <w:jc w:val="both"/>
        <w:rPr>
          <w:rFonts w:ascii="Verdana" w:hAnsi="Verdana"/>
          <w:sz w:val="22"/>
          <w:szCs w:val="22"/>
        </w:rPr>
      </w:pPr>
    </w:p>
    <w:p w:rsidR="004B6283" w:rsidRDefault="004B6283" w:rsidP="004B6283">
      <w:pPr>
        <w:spacing w:line="276" w:lineRule="auto"/>
        <w:jc w:val="both"/>
        <w:rPr>
          <w:rFonts w:ascii="Verdana" w:hAnsi="Verdana"/>
          <w:sz w:val="22"/>
          <w:szCs w:val="22"/>
        </w:rPr>
      </w:pPr>
      <w:r>
        <w:rPr>
          <w:rFonts w:ascii="Verdana" w:hAnsi="Verdana"/>
          <w:sz w:val="22"/>
          <w:szCs w:val="22"/>
        </w:rPr>
        <w:t xml:space="preserve">This half term sees the children immersing themselves in our history topic of ‘The Romans’. </w:t>
      </w:r>
      <w:r w:rsidR="00AF1B93">
        <w:rPr>
          <w:rFonts w:ascii="Verdana" w:hAnsi="Verdana"/>
          <w:sz w:val="22"/>
          <w:szCs w:val="22"/>
        </w:rPr>
        <w:t>On the afternoon of Thursday 26</w:t>
      </w:r>
      <w:r w:rsidR="00AF1B93" w:rsidRPr="00AF1B93">
        <w:rPr>
          <w:rFonts w:ascii="Verdana" w:hAnsi="Verdana"/>
          <w:sz w:val="22"/>
          <w:szCs w:val="22"/>
          <w:vertAlign w:val="superscript"/>
        </w:rPr>
        <w:t>th</w:t>
      </w:r>
      <w:r w:rsidR="00AF1B93">
        <w:rPr>
          <w:rFonts w:ascii="Verdana" w:hAnsi="Verdana"/>
          <w:sz w:val="22"/>
          <w:szCs w:val="22"/>
        </w:rPr>
        <w:t xml:space="preserve"> March, the children will be hosting an event to which you are invited- </w:t>
      </w:r>
      <w:r w:rsidR="00D75694">
        <w:rPr>
          <w:rFonts w:ascii="Verdana" w:hAnsi="Verdana"/>
          <w:sz w:val="22"/>
          <w:szCs w:val="22"/>
        </w:rPr>
        <w:t xml:space="preserve">this will celebrate all the learning that will take place over the next 5 weeks. It will start at 14:15 (time to be confirmed) and you’ll receive an invitation with further information on </w:t>
      </w:r>
      <w:r w:rsidR="001255BE">
        <w:rPr>
          <w:rFonts w:ascii="Verdana" w:hAnsi="Verdana"/>
          <w:sz w:val="22"/>
          <w:szCs w:val="22"/>
        </w:rPr>
        <w:t xml:space="preserve">it shortly – in the meantime, save the date! </w:t>
      </w:r>
    </w:p>
    <w:p w:rsidR="00D75694" w:rsidRDefault="00D75694" w:rsidP="004B6283">
      <w:pPr>
        <w:spacing w:line="276" w:lineRule="auto"/>
        <w:jc w:val="both"/>
        <w:rPr>
          <w:rFonts w:ascii="Verdana" w:hAnsi="Verdana"/>
          <w:sz w:val="22"/>
          <w:szCs w:val="22"/>
        </w:rPr>
      </w:pPr>
    </w:p>
    <w:p w:rsidR="00D75694" w:rsidRDefault="00D75694" w:rsidP="004B6283">
      <w:pPr>
        <w:spacing w:line="276" w:lineRule="auto"/>
        <w:jc w:val="both"/>
        <w:rPr>
          <w:rFonts w:ascii="Verdana" w:hAnsi="Verdana"/>
          <w:sz w:val="22"/>
          <w:szCs w:val="22"/>
        </w:rPr>
      </w:pPr>
      <w:r>
        <w:rPr>
          <w:rFonts w:ascii="Verdana" w:hAnsi="Verdana"/>
          <w:sz w:val="22"/>
          <w:szCs w:val="22"/>
        </w:rPr>
        <w:t>Many thanks for your support with the above.</w:t>
      </w:r>
    </w:p>
    <w:p w:rsidR="00D75694" w:rsidRDefault="00D75694" w:rsidP="004B6283">
      <w:pPr>
        <w:spacing w:line="276" w:lineRule="auto"/>
        <w:jc w:val="both"/>
        <w:rPr>
          <w:rFonts w:ascii="Verdana" w:hAnsi="Verdana"/>
          <w:sz w:val="22"/>
          <w:szCs w:val="22"/>
        </w:rPr>
      </w:pPr>
    </w:p>
    <w:p w:rsidR="00D75694" w:rsidRDefault="00D75694" w:rsidP="004B6283">
      <w:pPr>
        <w:spacing w:line="276" w:lineRule="auto"/>
        <w:jc w:val="both"/>
        <w:rPr>
          <w:rFonts w:ascii="Verdana" w:hAnsi="Verdana"/>
          <w:sz w:val="22"/>
          <w:szCs w:val="22"/>
        </w:rPr>
      </w:pPr>
      <w:r>
        <w:rPr>
          <w:rFonts w:ascii="Verdana" w:hAnsi="Verdana"/>
          <w:sz w:val="22"/>
          <w:szCs w:val="22"/>
        </w:rPr>
        <w:t>Paul Hayes and Laura Vallance</w:t>
      </w:r>
    </w:p>
    <w:p w:rsidR="00D75694" w:rsidRDefault="00D75694" w:rsidP="004B6283">
      <w:pPr>
        <w:spacing w:line="276" w:lineRule="auto"/>
        <w:jc w:val="both"/>
        <w:rPr>
          <w:rFonts w:ascii="Verdana" w:hAnsi="Verdana"/>
          <w:sz w:val="22"/>
          <w:szCs w:val="22"/>
        </w:rPr>
      </w:pPr>
      <w:r>
        <w:rPr>
          <w:rFonts w:ascii="Verdana" w:hAnsi="Verdana"/>
          <w:sz w:val="22"/>
          <w:szCs w:val="22"/>
        </w:rPr>
        <w:t xml:space="preserve">Year 3 Teachers </w:t>
      </w:r>
    </w:p>
    <w:p w:rsidR="00722D52" w:rsidRPr="00823C07" w:rsidRDefault="00722D52" w:rsidP="00722D52">
      <w:pPr>
        <w:jc w:val="both"/>
        <w:rPr>
          <w:rFonts w:ascii="Verdana" w:hAnsi="Verdana"/>
          <w:sz w:val="22"/>
          <w:szCs w:val="22"/>
        </w:rPr>
      </w:pPr>
    </w:p>
    <w:p w:rsidR="00722D52" w:rsidRPr="00D153C3" w:rsidRDefault="00722D52" w:rsidP="00722D52">
      <w:pPr>
        <w:jc w:val="both"/>
        <w:rPr>
          <w:rFonts w:ascii="Comic Sans MS" w:hAnsi="Comic Sans MS"/>
          <w:sz w:val="22"/>
          <w:szCs w:val="22"/>
        </w:rPr>
      </w:pPr>
    </w:p>
    <w:p w:rsidR="00722D52" w:rsidRPr="009A1E85" w:rsidRDefault="00722D52" w:rsidP="00722D52">
      <w:pPr>
        <w:rPr>
          <w:rFonts w:ascii="Comic Sans MS" w:hAnsi="Comic Sans MS"/>
          <w:sz w:val="22"/>
          <w:szCs w:val="22"/>
        </w:rPr>
      </w:pPr>
    </w:p>
    <w:p w:rsidR="00722D52" w:rsidRPr="009A1E85" w:rsidRDefault="00722D52" w:rsidP="00722D52">
      <w:pPr>
        <w:tabs>
          <w:tab w:val="left" w:pos="4350"/>
        </w:tabs>
        <w:rPr>
          <w:rFonts w:ascii="Comic Sans MS" w:hAnsi="Comic Sans MS"/>
          <w:sz w:val="22"/>
          <w:szCs w:val="22"/>
        </w:rPr>
      </w:pPr>
    </w:p>
    <w:p w:rsidR="00A5164E" w:rsidRPr="00256B06" w:rsidRDefault="00A5164E" w:rsidP="00131108">
      <w:pPr>
        <w:suppressAutoHyphens/>
        <w:rPr>
          <w:rFonts w:ascii="Calibri" w:hAnsi="Calibri" w:cs="Arial"/>
          <w:sz w:val="24"/>
          <w:szCs w:val="24"/>
          <w:u w:val="single"/>
          <w:lang w:eastAsia="ar-SA"/>
        </w:rPr>
      </w:pPr>
    </w:p>
    <w:sectPr w:rsidR="00A5164E" w:rsidRPr="00256B06" w:rsidSect="002F5421">
      <w:headerReference w:type="default" r:id="rId7"/>
      <w:footerReference w:type="default" r:id="rId8"/>
      <w:pgSz w:w="11906" w:h="16838"/>
      <w:pgMar w:top="3791" w:right="707" w:bottom="2269" w:left="851" w:header="720" w:footer="14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283" w:rsidRDefault="004B6283">
      <w:r>
        <w:separator/>
      </w:r>
    </w:p>
  </w:endnote>
  <w:endnote w:type="continuationSeparator" w:id="0">
    <w:p w:rsidR="004B6283" w:rsidRDefault="004B6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D7F" w:rsidRDefault="004B6283">
    <w:pPr>
      <w:pStyle w:val="Footer"/>
    </w:pPr>
    <w:r>
      <w:rPr>
        <w:noProof/>
      </w:rPr>
      <w:drawing>
        <wp:anchor distT="0" distB="0" distL="114300" distR="114300" simplePos="0" relativeHeight="251659264" behindDoc="0" locked="0" layoutInCell="1" allowOverlap="1">
          <wp:simplePos x="0" y="0"/>
          <wp:positionH relativeFrom="column">
            <wp:posOffset>3050540</wp:posOffset>
          </wp:positionH>
          <wp:positionV relativeFrom="paragraph">
            <wp:posOffset>181610</wp:posOffset>
          </wp:positionV>
          <wp:extent cx="1372870" cy="716280"/>
          <wp:effectExtent l="0" t="0" r="0" b="0"/>
          <wp:wrapSquare wrapText="bothSides"/>
          <wp:docPr id="10" name="Picture 1" descr="C:\Users\Adrienne Main\Documents\AWARD SCHEME\LOGO\2016\logo without award wo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enne Main\Documents\AWARD SCHEME\LOGO\2016\logo without award word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87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1918335</wp:posOffset>
          </wp:positionH>
          <wp:positionV relativeFrom="paragraph">
            <wp:posOffset>243840</wp:posOffset>
          </wp:positionV>
          <wp:extent cx="937895" cy="643890"/>
          <wp:effectExtent l="0" t="0" r="0" b="0"/>
          <wp:wrapNone/>
          <wp:docPr id="3" name="Picture 3" descr="logo_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h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89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844550</wp:posOffset>
          </wp:positionH>
          <wp:positionV relativeFrom="paragraph">
            <wp:posOffset>164465</wp:posOffset>
          </wp:positionV>
          <wp:extent cx="828675" cy="828675"/>
          <wp:effectExtent l="0" t="0" r="0" b="0"/>
          <wp:wrapSquare wrapText="bothSides"/>
          <wp:docPr id="12" name="Picture 1" descr="https://portal.thriveapproach.com/a/img/global/thriv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thriveapproach.com/a/img/global/thrive-3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5965190</wp:posOffset>
          </wp:positionH>
          <wp:positionV relativeFrom="paragraph">
            <wp:posOffset>231140</wp:posOffset>
          </wp:positionV>
          <wp:extent cx="791845" cy="518795"/>
          <wp:effectExtent l="0" t="0" r="0" b="0"/>
          <wp:wrapNone/>
          <wp:docPr id="7" name="Picture 7" descr="dysle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slex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184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5161915</wp:posOffset>
          </wp:positionH>
          <wp:positionV relativeFrom="paragraph">
            <wp:posOffset>181610</wp:posOffset>
          </wp:positionV>
          <wp:extent cx="605155" cy="626110"/>
          <wp:effectExtent l="0" t="0" r="0" b="0"/>
          <wp:wrapSquare wrapText="bothSides"/>
          <wp:docPr id="9" name="Picture 9" descr="Logo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20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15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4423410</wp:posOffset>
          </wp:positionH>
          <wp:positionV relativeFrom="paragraph">
            <wp:posOffset>84455</wp:posOffset>
          </wp:positionV>
          <wp:extent cx="586105" cy="723265"/>
          <wp:effectExtent l="0" t="0" r="0" b="0"/>
          <wp:wrapNone/>
          <wp:docPr id="8" name="Picture 8" descr="Eco-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Schoo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10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-310515</wp:posOffset>
          </wp:positionH>
          <wp:positionV relativeFrom="paragraph">
            <wp:posOffset>-51435</wp:posOffset>
          </wp:positionV>
          <wp:extent cx="859155" cy="859155"/>
          <wp:effectExtent l="0" t="0" r="0" b="0"/>
          <wp:wrapSquare wrapText="bothSides"/>
          <wp:docPr id="11" name="Picture 1" descr="lotter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ery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9155" cy="8591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283" w:rsidRDefault="004B6283">
      <w:r>
        <w:separator/>
      </w:r>
    </w:p>
  </w:footnote>
  <w:footnote w:type="continuationSeparator" w:id="0">
    <w:p w:rsidR="004B6283" w:rsidRDefault="004B6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520" w:rsidRDefault="00E87520">
    <w:pPr>
      <w:pStyle w:val="Header"/>
    </w:pPr>
    <w:r>
      <w:rPr>
        <w:noProof/>
        <w:lang w:val="en-US" w:eastAsia="en-US"/>
      </w:rPr>
      <w:object w:dxaOrig="10620" w:dyaOrig="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0.95pt;margin-top:-17.8pt;width:531pt;height:156.75pt;z-index:-251662336;visibility:visible;mso-wrap-edited:f" wrapcoords="3844 0 -31 207 -31 21393 5339 21393 5339 18189 14003 18189 21600 17466 21600 3204 18366 1654 18366 0 3844 0">
          <v:imagedata r:id="rId1" o:title=""/>
          <w10:wrap type="tight"/>
        </v:shape>
        <o:OLEObject Type="Embed" ProgID="Word.Picture.8" ShapeID="_x0000_s2049" DrawAspect="Content" ObjectID="_1643812343"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C4761"/>
    <w:multiLevelType w:val="hybridMultilevel"/>
    <w:tmpl w:val="45B81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DB5111"/>
    <w:multiLevelType w:val="hybridMultilevel"/>
    <w:tmpl w:val="6ABE61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712FE7"/>
    <w:multiLevelType w:val="hybridMultilevel"/>
    <w:tmpl w:val="2C367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AB76F6"/>
    <w:multiLevelType w:val="hybridMultilevel"/>
    <w:tmpl w:val="215A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D97AD0"/>
    <w:multiLevelType w:val="hybridMultilevel"/>
    <w:tmpl w:val="9904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283"/>
    <w:rsid w:val="000148B1"/>
    <w:rsid w:val="000211EB"/>
    <w:rsid w:val="00030CB7"/>
    <w:rsid w:val="000407C0"/>
    <w:rsid w:val="00051A3E"/>
    <w:rsid w:val="00081F7E"/>
    <w:rsid w:val="0009075A"/>
    <w:rsid w:val="0009229F"/>
    <w:rsid w:val="000E5506"/>
    <w:rsid w:val="000E6DCA"/>
    <w:rsid w:val="00113C61"/>
    <w:rsid w:val="001255BE"/>
    <w:rsid w:val="00130947"/>
    <w:rsid w:val="00131108"/>
    <w:rsid w:val="0015371A"/>
    <w:rsid w:val="0016512E"/>
    <w:rsid w:val="00165350"/>
    <w:rsid w:val="00170832"/>
    <w:rsid w:val="001945A2"/>
    <w:rsid w:val="001A0E22"/>
    <w:rsid w:val="001D2D23"/>
    <w:rsid w:val="001D6B63"/>
    <w:rsid w:val="001F59B0"/>
    <w:rsid w:val="002030CD"/>
    <w:rsid w:val="00221905"/>
    <w:rsid w:val="00221C52"/>
    <w:rsid w:val="002273F9"/>
    <w:rsid w:val="00244A7D"/>
    <w:rsid w:val="00256B06"/>
    <w:rsid w:val="00275ACE"/>
    <w:rsid w:val="00277F7B"/>
    <w:rsid w:val="002801B1"/>
    <w:rsid w:val="002D2738"/>
    <w:rsid w:val="002D3177"/>
    <w:rsid w:val="002E78DC"/>
    <w:rsid w:val="002F5421"/>
    <w:rsid w:val="00324255"/>
    <w:rsid w:val="00324C7B"/>
    <w:rsid w:val="00327165"/>
    <w:rsid w:val="003403C6"/>
    <w:rsid w:val="0035187A"/>
    <w:rsid w:val="0035415E"/>
    <w:rsid w:val="003560B4"/>
    <w:rsid w:val="003577C1"/>
    <w:rsid w:val="003637EA"/>
    <w:rsid w:val="00381DEA"/>
    <w:rsid w:val="00384F4D"/>
    <w:rsid w:val="00391E47"/>
    <w:rsid w:val="003A2A37"/>
    <w:rsid w:val="003B134D"/>
    <w:rsid w:val="003C475A"/>
    <w:rsid w:val="003C48C4"/>
    <w:rsid w:val="003C6414"/>
    <w:rsid w:val="00420F5B"/>
    <w:rsid w:val="00422AF3"/>
    <w:rsid w:val="00422C87"/>
    <w:rsid w:val="00427534"/>
    <w:rsid w:val="00430495"/>
    <w:rsid w:val="00430BBB"/>
    <w:rsid w:val="0044131E"/>
    <w:rsid w:val="0045406E"/>
    <w:rsid w:val="00464171"/>
    <w:rsid w:val="00471D38"/>
    <w:rsid w:val="00495E6C"/>
    <w:rsid w:val="004B6283"/>
    <w:rsid w:val="004B6AEE"/>
    <w:rsid w:val="004C0FF0"/>
    <w:rsid w:val="004C32BF"/>
    <w:rsid w:val="004E20B8"/>
    <w:rsid w:val="004F45F0"/>
    <w:rsid w:val="004F5814"/>
    <w:rsid w:val="00500FFB"/>
    <w:rsid w:val="005364CE"/>
    <w:rsid w:val="0054092F"/>
    <w:rsid w:val="00547D90"/>
    <w:rsid w:val="00560FF1"/>
    <w:rsid w:val="005674E4"/>
    <w:rsid w:val="00567D0F"/>
    <w:rsid w:val="005A028B"/>
    <w:rsid w:val="005B7B5D"/>
    <w:rsid w:val="005C32BD"/>
    <w:rsid w:val="005E101F"/>
    <w:rsid w:val="005E18C1"/>
    <w:rsid w:val="005E5A13"/>
    <w:rsid w:val="005E61EF"/>
    <w:rsid w:val="005E61F0"/>
    <w:rsid w:val="005F098B"/>
    <w:rsid w:val="00607D4A"/>
    <w:rsid w:val="006117BC"/>
    <w:rsid w:val="00613BDA"/>
    <w:rsid w:val="00635123"/>
    <w:rsid w:val="00651135"/>
    <w:rsid w:val="00655284"/>
    <w:rsid w:val="0066109D"/>
    <w:rsid w:val="00673B3E"/>
    <w:rsid w:val="00684D26"/>
    <w:rsid w:val="00687128"/>
    <w:rsid w:val="00701896"/>
    <w:rsid w:val="00703CE0"/>
    <w:rsid w:val="00713E26"/>
    <w:rsid w:val="00722D52"/>
    <w:rsid w:val="007403CF"/>
    <w:rsid w:val="007420D0"/>
    <w:rsid w:val="007565F8"/>
    <w:rsid w:val="00765346"/>
    <w:rsid w:val="0077384D"/>
    <w:rsid w:val="00777222"/>
    <w:rsid w:val="00786A20"/>
    <w:rsid w:val="00791829"/>
    <w:rsid w:val="007C329F"/>
    <w:rsid w:val="007D6494"/>
    <w:rsid w:val="007E08AF"/>
    <w:rsid w:val="007E2069"/>
    <w:rsid w:val="00812342"/>
    <w:rsid w:val="00831055"/>
    <w:rsid w:val="008317B3"/>
    <w:rsid w:val="0085113F"/>
    <w:rsid w:val="008673D5"/>
    <w:rsid w:val="00870EF8"/>
    <w:rsid w:val="0087209F"/>
    <w:rsid w:val="00891010"/>
    <w:rsid w:val="00895D64"/>
    <w:rsid w:val="008A17AC"/>
    <w:rsid w:val="008B4AE1"/>
    <w:rsid w:val="008D27C1"/>
    <w:rsid w:val="008D40D7"/>
    <w:rsid w:val="008E060A"/>
    <w:rsid w:val="008E2D24"/>
    <w:rsid w:val="009044FE"/>
    <w:rsid w:val="009403C4"/>
    <w:rsid w:val="0096676E"/>
    <w:rsid w:val="009705E3"/>
    <w:rsid w:val="0097474D"/>
    <w:rsid w:val="009809C2"/>
    <w:rsid w:val="00993FC6"/>
    <w:rsid w:val="009B19F5"/>
    <w:rsid w:val="009C3B39"/>
    <w:rsid w:val="009E6172"/>
    <w:rsid w:val="009E6788"/>
    <w:rsid w:val="00A31A84"/>
    <w:rsid w:val="00A37003"/>
    <w:rsid w:val="00A443D8"/>
    <w:rsid w:val="00A4464C"/>
    <w:rsid w:val="00A5164E"/>
    <w:rsid w:val="00A6047B"/>
    <w:rsid w:val="00A713BE"/>
    <w:rsid w:val="00A732D9"/>
    <w:rsid w:val="00A73DB1"/>
    <w:rsid w:val="00A8561B"/>
    <w:rsid w:val="00A965AE"/>
    <w:rsid w:val="00AB354C"/>
    <w:rsid w:val="00AB42CD"/>
    <w:rsid w:val="00AB66C7"/>
    <w:rsid w:val="00AD7B4B"/>
    <w:rsid w:val="00AE0800"/>
    <w:rsid w:val="00AF1B93"/>
    <w:rsid w:val="00AF2654"/>
    <w:rsid w:val="00AF6133"/>
    <w:rsid w:val="00B05510"/>
    <w:rsid w:val="00B1190B"/>
    <w:rsid w:val="00B11916"/>
    <w:rsid w:val="00B14D7F"/>
    <w:rsid w:val="00B20AA9"/>
    <w:rsid w:val="00B858EF"/>
    <w:rsid w:val="00B866FD"/>
    <w:rsid w:val="00B86E1E"/>
    <w:rsid w:val="00B87172"/>
    <w:rsid w:val="00BA2A60"/>
    <w:rsid w:val="00BD66F2"/>
    <w:rsid w:val="00BF2845"/>
    <w:rsid w:val="00BF2F70"/>
    <w:rsid w:val="00C0621C"/>
    <w:rsid w:val="00C21FD5"/>
    <w:rsid w:val="00C234BF"/>
    <w:rsid w:val="00C2422E"/>
    <w:rsid w:val="00C32694"/>
    <w:rsid w:val="00C551D0"/>
    <w:rsid w:val="00C77321"/>
    <w:rsid w:val="00C80241"/>
    <w:rsid w:val="00C9171C"/>
    <w:rsid w:val="00C9177B"/>
    <w:rsid w:val="00CA04D9"/>
    <w:rsid w:val="00CA2A61"/>
    <w:rsid w:val="00CC4C92"/>
    <w:rsid w:val="00CC5C9F"/>
    <w:rsid w:val="00CD36CA"/>
    <w:rsid w:val="00CE40EA"/>
    <w:rsid w:val="00CE7B4C"/>
    <w:rsid w:val="00D06553"/>
    <w:rsid w:val="00D1303B"/>
    <w:rsid w:val="00D34FE4"/>
    <w:rsid w:val="00D46094"/>
    <w:rsid w:val="00D7252B"/>
    <w:rsid w:val="00D75694"/>
    <w:rsid w:val="00DB7C8B"/>
    <w:rsid w:val="00DC001D"/>
    <w:rsid w:val="00DC72A0"/>
    <w:rsid w:val="00DD4F3D"/>
    <w:rsid w:val="00DD6490"/>
    <w:rsid w:val="00DE5A72"/>
    <w:rsid w:val="00E1033E"/>
    <w:rsid w:val="00E1712C"/>
    <w:rsid w:val="00E1736D"/>
    <w:rsid w:val="00E4372D"/>
    <w:rsid w:val="00E80BEC"/>
    <w:rsid w:val="00E81C08"/>
    <w:rsid w:val="00E842C6"/>
    <w:rsid w:val="00E8485D"/>
    <w:rsid w:val="00E87520"/>
    <w:rsid w:val="00E90074"/>
    <w:rsid w:val="00E913B7"/>
    <w:rsid w:val="00E93CC7"/>
    <w:rsid w:val="00EA3676"/>
    <w:rsid w:val="00EC2EE6"/>
    <w:rsid w:val="00EC5F88"/>
    <w:rsid w:val="00EE2768"/>
    <w:rsid w:val="00F055A1"/>
    <w:rsid w:val="00F15B70"/>
    <w:rsid w:val="00F17ADE"/>
    <w:rsid w:val="00F31532"/>
    <w:rsid w:val="00F36BEC"/>
    <w:rsid w:val="00F411D0"/>
    <w:rsid w:val="00F4377B"/>
    <w:rsid w:val="00F43E7F"/>
    <w:rsid w:val="00F909A9"/>
    <w:rsid w:val="00FB22FF"/>
    <w:rsid w:val="00FE7EFE"/>
    <w:rsid w:val="00FF11BD"/>
    <w:rsid w:val="00FF1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63191FD1"/>
  <w15:chartTrackingRefBased/>
  <w15:docId w15:val="{D85F8852-8DE1-4D82-A585-F7E6A244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E87520"/>
    <w:pPr>
      <w:tabs>
        <w:tab w:val="center" w:pos="4320"/>
        <w:tab w:val="right" w:pos="8640"/>
      </w:tabs>
    </w:pPr>
  </w:style>
  <w:style w:type="paragraph" w:styleId="Footer">
    <w:name w:val="footer"/>
    <w:basedOn w:val="Normal"/>
    <w:rsid w:val="00E87520"/>
    <w:pPr>
      <w:tabs>
        <w:tab w:val="center" w:pos="4320"/>
        <w:tab w:val="right" w:pos="8640"/>
      </w:tabs>
    </w:pPr>
  </w:style>
  <w:style w:type="paragraph" w:styleId="ListParagraph">
    <w:name w:val="List Paragraph"/>
    <w:basedOn w:val="Normal"/>
    <w:uiPriority w:val="34"/>
    <w:qFormat/>
    <w:rsid w:val="007C329F"/>
    <w:pPr>
      <w:ind w:left="720"/>
      <w:contextualSpacing/>
    </w:pPr>
    <w:rPr>
      <w:sz w:val="24"/>
      <w:szCs w:val="24"/>
    </w:rPr>
  </w:style>
  <w:style w:type="character" w:styleId="Hyperlink">
    <w:name w:val="Hyperlink"/>
    <w:unhideWhenUsed/>
    <w:rsid w:val="007C329F"/>
    <w:rPr>
      <w:color w:val="0000FF"/>
      <w:u w:val="single"/>
    </w:rPr>
  </w:style>
  <w:style w:type="paragraph" w:customStyle="1" w:styleId="xmsonormal">
    <w:name w:val="x_msonormal"/>
    <w:basedOn w:val="Normal"/>
    <w:rsid w:val="009E6788"/>
    <w:pPr>
      <w:spacing w:before="100" w:beforeAutospacing="1" w:after="100" w:afterAutospacing="1"/>
    </w:pPr>
    <w:rPr>
      <w:sz w:val="24"/>
      <w:szCs w:val="24"/>
    </w:rPr>
  </w:style>
  <w:style w:type="paragraph" w:customStyle="1" w:styleId="BasicParagraph">
    <w:name w:val="[Basic Paragraph]"/>
    <w:basedOn w:val="Normal"/>
    <w:uiPriority w:val="99"/>
    <w:rsid w:val="0085113F"/>
    <w:pPr>
      <w:widowControl w:val="0"/>
      <w:autoSpaceDE w:val="0"/>
      <w:autoSpaceDN w:val="0"/>
      <w:adjustRightInd w:val="0"/>
      <w:spacing w:line="288" w:lineRule="auto"/>
    </w:pPr>
    <w:rPr>
      <w:rFonts w:ascii="MinionPro-Regular" w:hAnsi="MinionPro-Regular" w:cs="MinionPro-Regular"/>
      <w:color w:val="000000"/>
      <w:sz w:val="24"/>
      <w:szCs w:val="24"/>
      <w:lang w:eastAsia="en-US"/>
    </w:rPr>
  </w:style>
  <w:style w:type="paragraph" w:styleId="NormalWeb">
    <w:name w:val="Normal (Web)"/>
    <w:basedOn w:val="Normal"/>
    <w:uiPriority w:val="99"/>
    <w:unhideWhenUsed/>
    <w:rsid w:val="0085113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477899">
      <w:bodyDiv w:val="1"/>
      <w:marLeft w:val="0"/>
      <w:marRight w:val="0"/>
      <w:marTop w:val="0"/>
      <w:marBottom w:val="0"/>
      <w:divBdr>
        <w:top w:val="none" w:sz="0" w:space="0" w:color="auto"/>
        <w:left w:val="none" w:sz="0" w:space="0" w:color="auto"/>
        <w:bottom w:val="none" w:sz="0" w:space="0" w:color="auto"/>
        <w:right w:val="none" w:sz="0" w:space="0" w:color="auto"/>
      </w:divBdr>
      <w:divsChild>
        <w:div w:id="161162779">
          <w:marLeft w:val="0"/>
          <w:marRight w:val="0"/>
          <w:marTop w:val="0"/>
          <w:marBottom w:val="0"/>
          <w:divBdr>
            <w:top w:val="none" w:sz="0" w:space="0" w:color="auto"/>
            <w:left w:val="none" w:sz="0" w:space="0" w:color="auto"/>
            <w:bottom w:val="none" w:sz="0" w:space="0" w:color="auto"/>
            <w:right w:val="none" w:sz="0" w:space="0" w:color="auto"/>
          </w:divBdr>
        </w:div>
        <w:div w:id="188613815">
          <w:marLeft w:val="0"/>
          <w:marRight w:val="0"/>
          <w:marTop w:val="0"/>
          <w:marBottom w:val="0"/>
          <w:divBdr>
            <w:top w:val="none" w:sz="0" w:space="0" w:color="auto"/>
            <w:left w:val="none" w:sz="0" w:space="0" w:color="auto"/>
            <w:bottom w:val="none" w:sz="0" w:space="0" w:color="auto"/>
            <w:right w:val="none" w:sz="0" w:space="0" w:color="auto"/>
          </w:divBdr>
        </w:div>
        <w:div w:id="214852649">
          <w:marLeft w:val="0"/>
          <w:marRight w:val="0"/>
          <w:marTop w:val="0"/>
          <w:marBottom w:val="0"/>
          <w:divBdr>
            <w:top w:val="none" w:sz="0" w:space="0" w:color="auto"/>
            <w:left w:val="none" w:sz="0" w:space="0" w:color="auto"/>
            <w:bottom w:val="none" w:sz="0" w:space="0" w:color="auto"/>
            <w:right w:val="none" w:sz="0" w:space="0" w:color="auto"/>
          </w:divBdr>
        </w:div>
        <w:div w:id="215894921">
          <w:marLeft w:val="0"/>
          <w:marRight w:val="0"/>
          <w:marTop w:val="0"/>
          <w:marBottom w:val="0"/>
          <w:divBdr>
            <w:top w:val="none" w:sz="0" w:space="0" w:color="auto"/>
            <w:left w:val="none" w:sz="0" w:space="0" w:color="auto"/>
            <w:bottom w:val="none" w:sz="0" w:space="0" w:color="auto"/>
            <w:right w:val="none" w:sz="0" w:space="0" w:color="auto"/>
          </w:divBdr>
        </w:div>
        <w:div w:id="235867126">
          <w:marLeft w:val="0"/>
          <w:marRight w:val="0"/>
          <w:marTop w:val="0"/>
          <w:marBottom w:val="0"/>
          <w:divBdr>
            <w:top w:val="none" w:sz="0" w:space="0" w:color="auto"/>
            <w:left w:val="none" w:sz="0" w:space="0" w:color="auto"/>
            <w:bottom w:val="none" w:sz="0" w:space="0" w:color="auto"/>
            <w:right w:val="none" w:sz="0" w:space="0" w:color="auto"/>
          </w:divBdr>
        </w:div>
        <w:div w:id="490486520">
          <w:marLeft w:val="0"/>
          <w:marRight w:val="0"/>
          <w:marTop w:val="0"/>
          <w:marBottom w:val="0"/>
          <w:divBdr>
            <w:top w:val="none" w:sz="0" w:space="0" w:color="auto"/>
            <w:left w:val="none" w:sz="0" w:space="0" w:color="auto"/>
            <w:bottom w:val="none" w:sz="0" w:space="0" w:color="auto"/>
            <w:right w:val="none" w:sz="0" w:space="0" w:color="auto"/>
          </w:divBdr>
        </w:div>
        <w:div w:id="794517890">
          <w:marLeft w:val="0"/>
          <w:marRight w:val="0"/>
          <w:marTop w:val="0"/>
          <w:marBottom w:val="0"/>
          <w:divBdr>
            <w:top w:val="none" w:sz="0" w:space="0" w:color="auto"/>
            <w:left w:val="none" w:sz="0" w:space="0" w:color="auto"/>
            <w:bottom w:val="none" w:sz="0" w:space="0" w:color="auto"/>
            <w:right w:val="none" w:sz="0" w:space="0" w:color="auto"/>
          </w:divBdr>
        </w:div>
        <w:div w:id="1237401177">
          <w:marLeft w:val="0"/>
          <w:marRight w:val="0"/>
          <w:marTop w:val="0"/>
          <w:marBottom w:val="0"/>
          <w:divBdr>
            <w:top w:val="none" w:sz="0" w:space="0" w:color="auto"/>
            <w:left w:val="none" w:sz="0" w:space="0" w:color="auto"/>
            <w:bottom w:val="none" w:sz="0" w:space="0" w:color="auto"/>
            <w:right w:val="none" w:sz="0" w:space="0" w:color="auto"/>
          </w:divBdr>
        </w:div>
        <w:div w:id="1490100998">
          <w:marLeft w:val="0"/>
          <w:marRight w:val="0"/>
          <w:marTop w:val="0"/>
          <w:marBottom w:val="0"/>
          <w:divBdr>
            <w:top w:val="none" w:sz="0" w:space="0" w:color="auto"/>
            <w:left w:val="none" w:sz="0" w:space="0" w:color="auto"/>
            <w:bottom w:val="none" w:sz="0" w:space="0" w:color="auto"/>
            <w:right w:val="none" w:sz="0" w:space="0" w:color="auto"/>
          </w:divBdr>
        </w:div>
        <w:div w:id="1527255311">
          <w:marLeft w:val="0"/>
          <w:marRight w:val="0"/>
          <w:marTop w:val="0"/>
          <w:marBottom w:val="0"/>
          <w:divBdr>
            <w:top w:val="none" w:sz="0" w:space="0" w:color="auto"/>
            <w:left w:val="none" w:sz="0" w:space="0" w:color="auto"/>
            <w:bottom w:val="none" w:sz="0" w:space="0" w:color="auto"/>
            <w:right w:val="none" w:sz="0" w:space="0" w:color="auto"/>
          </w:divBdr>
        </w:div>
        <w:div w:id="1641960186">
          <w:marLeft w:val="0"/>
          <w:marRight w:val="0"/>
          <w:marTop w:val="0"/>
          <w:marBottom w:val="0"/>
          <w:divBdr>
            <w:top w:val="none" w:sz="0" w:space="0" w:color="auto"/>
            <w:left w:val="none" w:sz="0" w:space="0" w:color="auto"/>
            <w:bottom w:val="none" w:sz="0" w:space="0" w:color="auto"/>
            <w:right w:val="none" w:sz="0" w:space="0" w:color="auto"/>
          </w:divBdr>
        </w:div>
        <w:div w:id="1653874713">
          <w:marLeft w:val="0"/>
          <w:marRight w:val="0"/>
          <w:marTop w:val="0"/>
          <w:marBottom w:val="0"/>
          <w:divBdr>
            <w:top w:val="none" w:sz="0" w:space="0" w:color="auto"/>
            <w:left w:val="none" w:sz="0" w:space="0" w:color="auto"/>
            <w:bottom w:val="none" w:sz="0" w:space="0" w:color="auto"/>
            <w:right w:val="none" w:sz="0" w:space="0" w:color="auto"/>
          </w:divBdr>
        </w:div>
        <w:div w:id="1736778920">
          <w:marLeft w:val="0"/>
          <w:marRight w:val="0"/>
          <w:marTop w:val="0"/>
          <w:marBottom w:val="0"/>
          <w:divBdr>
            <w:top w:val="none" w:sz="0" w:space="0" w:color="auto"/>
            <w:left w:val="none" w:sz="0" w:space="0" w:color="auto"/>
            <w:bottom w:val="none" w:sz="0" w:space="0" w:color="auto"/>
            <w:right w:val="none" w:sz="0" w:space="0" w:color="auto"/>
          </w:divBdr>
        </w:div>
        <w:div w:id="1842306845">
          <w:marLeft w:val="0"/>
          <w:marRight w:val="0"/>
          <w:marTop w:val="0"/>
          <w:marBottom w:val="0"/>
          <w:divBdr>
            <w:top w:val="none" w:sz="0" w:space="0" w:color="auto"/>
            <w:left w:val="none" w:sz="0" w:space="0" w:color="auto"/>
            <w:bottom w:val="none" w:sz="0" w:space="0" w:color="auto"/>
            <w:right w:val="none" w:sz="0" w:space="0" w:color="auto"/>
          </w:divBdr>
        </w:div>
        <w:div w:id="1935891963">
          <w:marLeft w:val="0"/>
          <w:marRight w:val="0"/>
          <w:marTop w:val="0"/>
          <w:marBottom w:val="0"/>
          <w:divBdr>
            <w:top w:val="none" w:sz="0" w:space="0" w:color="auto"/>
            <w:left w:val="none" w:sz="0" w:space="0" w:color="auto"/>
            <w:bottom w:val="none" w:sz="0" w:space="0" w:color="auto"/>
            <w:right w:val="none" w:sz="0" w:space="0" w:color="auto"/>
          </w:divBdr>
        </w:div>
        <w:div w:id="2143686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files\staff$\LVallance\My%20Documents\WHOLE%20SCHOOL\Proformas\Letterhead%20April%20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April 2018</Template>
  <TotalTime>15</TotalTime>
  <Pages>2</Pages>
  <Words>267</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Cornwall County Council</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Vallance</dc:creator>
  <cp:keywords/>
  <cp:lastModifiedBy>Laura Vallance</cp:lastModifiedBy>
  <cp:revision>4</cp:revision>
  <cp:lastPrinted>2018-04-25T09:52:00Z</cp:lastPrinted>
  <dcterms:created xsi:type="dcterms:W3CDTF">2020-02-21T17:30:00Z</dcterms:created>
  <dcterms:modified xsi:type="dcterms:W3CDTF">2020-02-21T17:46:00Z</dcterms:modified>
</cp:coreProperties>
</file>