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1B6" w:rsidRDefault="0071494B" w:rsidP="00D331B6">
      <w:pPr>
        <w:widowControl w:val="0"/>
        <w:rPr>
          <w:rFonts w:ascii="Arial" w:hAnsi="Arial" w:cs="Arial"/>
        </w:rPr>
      </w:pPr>
      <w:r>
        <w:rPr>
          <w:rFonts w:ascii="Arial" w:hAnsi="Arial" w:cs="Arial"/>
        </w:rPr>
        <w:t>September 2022</w:t>
      </w:r>
      <w:bookmarkStart w:id="0" w:name="_GoBack"/>
      <w:bookmarkEnd w:id="0"/>
    </w:p>
    <w:p w:rsidR="00D331B6" w:rsidRDefault="00D331B6" w:rsidP="00D331B6">
      <w:pPr>
        <w:widowControl w:val="0"/>
        <w:rPr>
          <w:rFonts w:ascii="Arial" w:hAnsi="Arial" w:cs="Arial"/>
        </w:rPr>
      </w:pPr>
    </w:p>
    <w:p w:rsidR="00D331B6" w:rsidRDefault="00D331B6" w:rsidP="00D331B6">
      <w:pPr>
        <w:widowControl w:val="0"/>
        <w:rPr>
          <w:rFonts w:ascii="Arial" w:hAnsi="Arial" w:cs="Arial"/>
        </w:rPr>
      </w:pPr>
    </w:p>
    <w:p w:rsidR="00D331B6" w:rsidRDefault="00D331B6" w:rsidP="00D331B6">
      <w:pPr>
        <w:widowControl w:val="0"/>
        <w:rPr>
          <w:rFonts w:ascii="Arial" w:hAnsi="Arial" w:cs="Arial"/>
        </w:rPr>
      </w:pPr>
      <w:r>
        <w:rPr>
          <w:rFonts w:ascii="Arial" w:hAnsi="Arial" w:cs="Arial"/>
        </w:rPr>
        <w:t>Dear Parent/Carer</w:t>
      </w:r>
    </w:p>
    <w:p w:rsidR="00D331B6" w:rsidRDefault="00D331B6" w:rsidP="00D331B6">
      <w:pPr>
        <w:widowControl w:val="0"/>
        <w:rPr>
          <w:rFonts w:ascii="Arial" w:hAnsi="Arial" w:cs="Arial"/>
        </w:rPr>
      </w:pPr>
      <w:r>
        <w:rPr>
          <w:rFonts w:ascii="Arial" w:hAnsi="Arial" w:cs="Arial"/>
        </w:rPr>
        <w:t> </w:t>
      </w:r>
    </w:p>
    <w:p w:rsidR="00D331B6" w:rsidRDefault="00D331B6" w:rsidP="00D331B6">
      <w:pPr>
        <w:widowControl w:val="0"/>
        <w:rPr>
          <w:rFonts w:ascii="Arial" w:hAnsi="Arial" w:cs="Arial"/>
        </w:rPr>
      </w:pPr>
      <w:r>
        <w:rPr>
          <w:rFonts w:ascii="Arial" w:hAnsi="Arial" w:cs="Arial"/>
        </w:rPr>
        <w:t>I am writing to clarify the position of Key Stage 2 Children walking home at the end of the day. If you wish your child to leave school at 3.1</w:t>
      </w:r>
      <w:r w:rsidR="00FB42D8">
        <w:rPr>
          <w:rFonts w:ascii="Arial" w:hAnsi="Arial" w:cs="Arial"/>
        </w:rPr>
        <w:t>0</w:t>
      </w:r>
      <w:r>
        <w:rPr>
          <w:rFonts w:ascii="Arial" w:hAnsi="Arial" w:cs="Arial"/>
        </w:rPr>
        <w:t xml:space="preserve">pm </w:t>
      </w:r>
      <w:r w:rsidR="00FB42D8">
        <w:rPr>
          <w:rFonts w:ascii="Arial" w:hAnsi="Arial" w:cs="Arial"/>
        </w:rPr>
        <w:t xml:space="preserve">or 4.00pm </w:t>
      </w:r>
      <w:r>
        <w:rPr>
          <w:rFonts w:ascii="Arial" w:hAnsi="Arial" w:cs="Arial"/>
        </w:rPr>
        <w:t>without collection, please sign the permission form below. Please note that this includes if you want your child to walk off the premises to meet you somewhere. (i.e. picked up outside the gates).  Please also confirm below if this the same for after school clubs.</w:t>
      </w:r>
    </w:p>
    <w:p w:rsidR="00D331B6" w:rsidRDefault="00D331B6" w:rsidP="00D331B6">
      <w:pPr>
        <w:widowControl w:val="0"/>
        <w:rPr>
          <w:rFonts w:ascii="Arial" w:hAnsi="Arial" w:cs="Arial"/>
        </w:rPr>
      </w:pPr>
      <w:r>
        <w:rPr>
          <w:rFonts w:ascii="Arial" w:hAnsi="Arial" w:cs="Arial"/>
        </w:rPr>
        <w:t> </w:t>
      </w:r>
    </w:p>
    <w:p w:rsidR="00D331B6" w:rsidRDefault="00D331B6" w:rsidP="00D331B6">
      <w:pPr>
        <w:widowControl w:val="0"/>
        <w:rPr>
          <w:rFonts w:ascii="Arial" w:hAnsi="Arial" w:cs="Arial"/>
        </w:rPr>
      </w:pPr>
      <w:r>
        <w:rPr>
          <w:rFonts w:ascii="Arial" w:hAnsi="Arial" w:cs="Arial"/>
        </w:rPr>
        <w:t>Any children who are collected by parents at the end of the school day will continue to be brought to their collection point by their teacher. If there are any questions about this, please do not hesitate to contact me.</w:t>
      </w:r>
    </w:p>
    <w:p w:rsidR="00D331B6" w:rsidRDefault="000938F3" w:rsidP="00D331B6">
      <w:pPr>
        <w:widowControl w:val="0"/>
        <w:rPr>
          <w:rFonts w:ascii="Arial" w:hAnsi="Arial" w:cs="Arial"/>
        </w:rPr>
      </w:pPr>
      <w:r w:rsidRPr="00BD3D68">
        <w:rPr>
          <w:i/>
          <w:noProof/>
          <w:sz w:val="28"/>
          <w:szCs w:val="28"/>
        </w:rPr>
        <w:drawing>
          <wp:anchor distT="0" distB="0" distL="114300" distR="114300" simplePos="0" relativeHeight="251663360" behindDoc="1" locked="0" layoutInCell="1" allowOverlap="1" wp14:anchorId="4ADC3A71" wp14:editId="7DBAEF44">
            <wp:simplePos x="0" y="0"/>
            <wp:positionH relativeFrom="column">
              <wp:posOffset>-276225</wp:posOffset>
            </wp:positionH>
            <wp:positionV relativeFrom="paragraph">
              <wp:posOffset>208915</wp:posOffset>
            </wp:positionV>
            <wp:extent cx="1695450" cy="679450"/>
            <wp:effectExtent l="0" t="0" r="0" b="6350"/>
            <wp:wrapNone/>
            <wp:docPr id="16" name="Picture 16" descr="H:\a SS &amp; HU\Signature\S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 SS &amp; HU\Signature\SS Signa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679450"/>
                    </a:xfrm>
                    <a:prstGeom prst="rect">
                      <a:avLst/>
                    </a:prstGeom>
                    <a:noFill/>
                    <a:ln>
                      <a:noFill/>
                    </a:ln>
                  </pic:spPr>
                </pic:pic>
              </a:graphicData>
            </a:graphic>
          </wp:anchor>
        </w:drawing>
      </w:r>
      <w:r w:rsidR="00D331B6">
        <w:rPr>
          <w:rFonts w:ascii="Arial" w:hAnsi="Arial" w:cs="Arial"/>
        </w:rPr>
        <w:t> </w:t>
      </w:r>
    </w:p>
    <w:p w:rsidR="00D331B6" w:rsidRDefault="00D331B6" w:rsidP="00D331B6">
      <w:pPr>
        <w:widowControl w:val="0"/>
        <w:rPr>
          <w:rFonts w:ascii="Arial" w:hAnsi="Arial" w:cs="Arial"/>
        </w:rPr>
      </w:pPr>
      <w:r>
        <w:rPr>
          <w:rFonts w:ascii="Arial" w:hAnsi="Arial" w:cs="Arial"/>
        </w:rPr>
        <w:t>Yours sincerely</w:t>
      </w:r>
    </w:p>
    <w:p w:rsidR="00D331B6" w:rsidRDefault="00D331B6" w:rsidP="00D331B6">
      <w:pPr>
        <w:widowControl w:val="0"/>
        <w:rPr>
          <w:rFonts w:ascii="Arial" w:hAnsi="Arial" w:cs="Arial"/>
        </w:rPr>
      </w:pPr>
      <w:r>
        <w:rPr>
          <w:rFonts w:ascii="Arial" w:hAnsi="Arial" w:cs="Arial"/>
        </w:rPr>
        <w:t> </w:t>
      </w:r>
    </w:p>
    <w:p w:rsidR="00D331B6" w:rsidRDefault="00D331B6" w:rsidP="00D331B6">
      <w:pPr>
        <w:widowControl w:val="0"/>
        <w:rPr>
          <w:rFonts w:ascii="Arial" w:hAnsi="Arial" w:cs="Arial"/>
        </w:rPr>
      </w:pPr>
      <w:r>
        <w:rPr>
          <w:rFonts w:ascii="Arial" w:hAnsi="Arial" w:cs="Arial"/>
        </w:rPr>
        <w:t> </w:t>
      </w:r>
    </w:p>
    <w:p w:rsidR="00D331B6" w:rsidRDefault="00D331B6" w:rsidP="00D331B6">
      <w:pPr>
        <w:widowControl w:val="0"/>
        <w:rPr>
          <w:rFonts w:ascii="Arial" w:hAnsi="Arial" w:cs="Arial"/>
        </w:rPr>
      </w:pPr>
      <w:r>
        <w:rPr>
          <w:rFonts w:ascii="Arial" w:hAnsi="Arial" w:cs="Arial"/>
        </w:rPr>
        <w:t> </w:t>
      </w:r>
    </w:p>
    <w:p w:rsidR="00D331B6" w:rsidRDefault="00D331B6" w:rsidP="00D331B6">
      <w:pPr>
        <w:spacing w:line="273" w:lineRule="auto"/>
        <w:rPr>
          <w:rFonts w:ascii="Arial" w:hAnsi="Arial" w:cs="Arial"/>
        </w:rPr>
      </w:pPr>
      <w:r>
        <w:rPr>
          <w:rFonts w:ascii="Arial" w:hAnsi="Arial" w:cs="Arial"/>
        </w:rPr>
        <w:t>Susannah Storey</w:t>
      </w:r>
    </w:p>
    <w:p w:rsidR="00D331B6" w:rsidRDefault="00D331B6" w:rsidP="00D331B6">
      <w:pPr>
        <w:spacing w:after="200" w:line="273" w:lineRule="auto"/>
        <w:rPr>
          <w:rFonts w:ascii="Arial" w:hAnsi="Arial" w:cs="Arial"/>
        </w:rPr>
      </w:pPr>
      <w:r>
        <w:rPr>
          <w:rFonts w:ascii="Arial" w:hAnsi="Arial" w:cs="Arial"/>
        </w:rPr>
        <w:t>Headteacher</w:t>
      </w:r>
    </w:p>
    <w:p w:rsidR="00D331B6" w:rsidRDefault="00D331B6" w:rsidP="00D331B6">
      <w:pPr>
        <w:spacing w:after="200" w:line="273" w:lineRule="auto"/>
        <w:rPr>
          <w:rFonts w:ascii="Arial" w:hAnsi="Arial" w:cs="Arial"/>
          <w:b/>
          <w:bCs/>
        </w:rPr>
      </w:pPr>
      <w:r>
        <w:rPr>
          <w:rFonts w:ascii="Wingdings" w:hAnsi="Wingdings"/>
        </w:rPr>
        <w:t></w:t>
      </w:r>
      <w:r>
        <w:rPr>
          <w:rFonts w:ascii="Arial" w:hAnsi="Arial" w:cs="Arial"/>
        </w:rPr>
        <w:t>………….………………………………………………………………………………………………………………..</w:t>
      </w:r>
    </w:p>
    <w:p w:rsidR="00D331B6" w:rsidRDefault="00D331B6" w:rsidP="00D331B6">
      <w:pPr>
        <w:spacing w:after="200" w:line="273" w:lineRule="auto"/>
        <w:jc w:val="center"/>
        <w:rPr>
          <w:rFonts w:ascii="Arial" w:hAnsi="Arial" w:cs="Arial"/>
        </w:rPr>
      </w:pPr>
      <w:r>
        <w:rPr>
          <w:rFonts w:ascii="Arial" w:hAnsi="Arial" w:cs="Arial"/>
        </w:rPr>
        <w:t>KS2 Walk Home Consent</w:t>
      </w:r>
    </w:p>
    <w:p w:rsidR="00D331B6" w:rsidRDefault="00D331B6" w:rsidP="00D331B6">
      <w:pPr>
        <w:spacing w:after="200" w:line="273" w:lineRule="auto"/>
        <w:rPr>
          <w:rFonts w:ascii="Arial" w:hAnsi="Arial" w:cs="Arial"/>
        </w:rPr>
      </w:pPr>
      <w:r>
        <w:rPr>
          <w:rFonts w:ascii="Arial" w:hAnsi="Arial" w:cs="Arial"/>
        </w:rPr>
        <w:t> </w:t>
      </w:r>
    </w:p>
    <w:p w:rsidR="00D331B6" w:rsidRDefault="00D331B6" w:rsidP="00D331B6">
      <w:pPr>
        <w:spacing w:after="200" w:line="273" w:lineRule="auto"/>
        <w:rPr>
          <w:rFonts w:ascii="Arial" w:hAnsi="Arial" w:cs="Arial"/>
        </w:rPr>
      </w:pPr>
      <w:r>
        <w:rPr>
          <w:rFonts w:ascii="Arial" w:hAnsi="Arial" w:cs="Arial"/>
        </w:rPr>
        <w:t> </w:t>
      </w:r>
    </w:p>
    <w:p w:rsidR="00D331B6" w:rsidRDefault="00D331B6" w:rsidP="00D331B6">
      <w:pPr>
        <w:spacing w:after="200" w:line="273" w:lineRule="auto"/>
        <w:rPr>
          <w:rFonts w:ascii="Arial" w:hAnsi="Arial" w:cs="Arial"/>
        </w:rPr>
      </w:pPr>
      <w:r>
        <w:rPr>
          <w:rFonts w:ascii="Arial" w:hAnsi="Arial" w:cs="Arial"/>
        </w:rPr>
        <w:t>Name of child ……………………………………………………………………………Class ……………..………</w:t>
      </w:r>
    </w:p>
    <w:p w:rsidR="00D331B6" w:rsidRDefault="00D331B6" w:rsidP="00D331B6">
      <w:pPr>
        <w:spacing w:after="200" w:line="273" w:lineRule="auto"/>
        <w:rPr>
          <w:rFonts w:ascii="Arial" w:hAnsi="Arial" w:cs="Arial"/>
        </w:rPr>
      </w:pPr>
      <w:r>
        <w:rPr>
          <w:rFonts w:ascii="Arial" w:hAnsi="Arial" w:cs="Arial"/>
        </w:rPr>
        <w:t> </w:t>
      </w:r>
    </w:p>
    <w:p w:rsidR="00D331B6" w:rsidRDefault="00D331B6" w:rsidP="00D331B6">
      <w:pPr>
        <w:spacing w:after="200" w:line="273" w:lineRule="auto"/>
        <w:rPr>
          <w:rFonts w:ascii="Arial" w:hAnsi="Arial" w:cs="Arial"/>
        </w:rPr>
      </w:pPr>
      <w:r>
        <w:rPr>
          <w:rFonts w:ascii="Arial" w:hAnsi="Arial" w:cs="Arial"/>
        </w:rPr>
        <w:t xml:space="preserve">I give permission for my child to walk home without adult supervision </w:t>
      </w:r>
    </w:p>
    <w:p w:rsidR="00D331B6" w:rsidRDefault="00F56744" w:rsidP="00F56744">
      <w:pPr>
        <w:tabs>
          <w:tab w:val="left" w:pos="3969"/>
        </w:tabs>
        <w:spacing w:after="200" w:line="273" w:lineRule="auto"/>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90F1727" wp14:editId="22F7EB24">
                <wp:simplePos x="0" y="0"/>
                <wp:positionH relativeFrom="column">
                  <wp:posOffset>2527935</wp:posOffset>
                </wp:positionH>
                <wp:positionV relativeFrom="paragraph">
                  <wp:posOffset>276225</wp:posOffset>
                </wp:positionV>
                <wp:extent cx="180975" cy="1619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80975" cy="1619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004084B" id="Rectangle 3" o:spid="_x0000_s1026" style="position:absolute;margin-left:199.05pt;margin-top:21.75pt;width:14.2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" filled="f" strokecolor="black [3213]" strokeweight="2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2527935</wp:posOffset>
                </wp:positionH>
                <wp:positionV relativeFrom="paragraph">
                  <wp:posOffset>9525</wp:posOffset>
                </wp:positionV>
                <wp:extent cx="180975" cy="1619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80975" cy="1619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0FA58A86" id="Rectangle 1" o:spid="_x0000_s1026" style="position:absolute;margin-left:199.05pt;margin-top:.75pt;width:14.2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" filled="f" strokecolor="black [3213]" strokeweight="2pt"/>
            </w:pict>
          </mc:Fallback>
        </mc:AlternateContent>
      </w:r>
      <w:r w:rsidR="00D331B6">
        <w:rPr>
          <w:rFonts w:ascii="Arial" w:hAnsi="Arial" w:cs="Arial"/>
        </w:rPr>
        <w:t>at the end of the school day at 3:1</w:t>
      </w:r>
      <w:r w:rsidR="00717239">
        <w:rPr>
          <w:rFonts w:ascii="Arial" w:hAnsi="Arial" w:cs="Arial"/>
        </w:rPr>
        <w:t>0</w:t>
      </w:r>
      <w:r w:rsidR="00D331B6">
        <w:rPr>
          <w:rFonts w:ascii="Arial" w:hAnsi="Arial" w:cs="Arial"/>
        </w:rPr>
        <w:t>pm</w:t>
      </w:r>
      <w:r>
        <w:rPr>
          <w:rFonts w:ascii="Arial" w:hAnsi="Arial" w:cs="Arial"/>
        </w:rPr>
        <w:tab/>
      </w:r>
    </w:p>
    <w:p w:rsidR="00D331B6" w:rsidRDefault="00D331B6" w:rsidP="00F56744">
      <w:pPr>
        <w:tabs>
          <w:tab w:val="left" w:pos="3969"/>
        </w:tabs>
        <w:spacing w:after="200" w:line="273" w:lineRule="auto"/>
        <w:rPr>
          <w:rFonts w:ascii="Arial" w:hAnsi="Arial" w:cs="Arial"/>
        </w:rPr>
      </w:pPr>
      <w:r>
        <w:rPr>
          <w:rFonts w:ascii="Arial" w:hAnsi="Arial" w:cs="Arial"/>
        </w:rPr>
        <w:t>after school clubs at 4:00pm</w:t>
      </w:r>
      <w:r w:rsidR="00F56744">
        <w:rPr>
          <w:rFonts w:ascii="Arial" w:hAnsi="Arial" w:cs="Arial"/>
        </w:rPr>
        <w:tab/>
      </w:r>
    </w:p>
    <w:p w:rsidR="00D331B6" w:rsidRDefault="00D331B6" w:rsidP="00D331B6">
      <w:pPr>
        <w:spacing w:after="200" w:line="273" w:lineRule="auto"/>
        <w:rPr>
          <w:rFonts w:ascii="Arial" w:hAnsi="Arial" w:cs="Arial"/>
        </w:rPr>
      </w:pPr>
      <w:r>
        <w:rPr>
          <w:rFonts w:ascii="Arial" w:hAnsi="Arial" w:cs="Arial"/>
        </w:rPr>
        <w:t> </w:t>
      </w:r>
    </w:p>
    <w:p w:rsidR="00D331B6" w:rsidRDefault="00D331B6" w:rsidP="00D331B6">
      <w:pPr>
        <w:spacing w:after="200" w:line="273" w:lineRule="auto"/>
        <w:rPr>
          <w:rFonts w:ascii="Arial" w:hAnsi="Arial" w:cs="Arial"/>
        </w:rPr>
      </w:pPr>
      <w:r>
        <w:rPr>
          <w:rFonts w:ascii="Arial" w:hAnsi="Arial" w:cs="Arial"/>
        </w:rPr>
        <w:t>Signature of Parent/Guardian ………………………………………………………… Date …….………………..</w:t>
      </w:r>
    </w:p>
    <w:p w:rsidR="00D331B6" w:rsidRDefault="00D331B6" w:rsidP="00D331B6">
      <w:pPr>
        <w:widowControl w:val="0"/>
        <w:rPr>
          <w:rFonts w:ascii="Calibri" w:hAnsi="Calibri" w:cs="Calibri"/>
        </w:rPr>
      </w:pPr>
      <w:r>
        <w:t> </w:t>
      </w:r>
    </w:p>
    <w:p w:rsidR="00B25921" w:rsidRPr="001B5F4B" w:rsidRDefault="00B25921" w:rsidP="001B5F4B"/>
    <w:sectPr w:rsidR="00B25921" w:rsidRPr="001B5F4B" w:rsidSect="007D4D46">
      <w:headerReference w:type="even" r:id="rId8"/>
      <w:headerReference w:type="default" r:id="rId9"/>
      <w:footerReference w:type="even" r:id="rId10"/>
      <w:footerReference w:type="default" r:id="rId11"/>
      <w:headerReference w:type="first" r:id="rId12"/>
      <w:footerReference w:type="first" r:id="rId13"/>
      <w:pgSz w:w="11906" w:h="16838"/>
      <w:pgMar w:top="3791" w:right="1133" w:bottom="2269" w:left="1134" w:header="720" w:footer="143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F4B" w:rsidRDefault="001B5F4B">
      <w:r>
        <w:separator/>
      </w:r>
    </w:p>
  </w:endnote>
  <w:endnote w:type="continuationSeparator" w:id="0">
    <w:p w:rsidR="001B5F4B" w:rsidRDefault="001B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F4B" w:rsidRDefault="001B5F4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D7F" w:rsidRDefault="001B5F4B">
    <w:pPr>
      <w:pStyle w:val="Footer"/>
    </w:pPr>
    <w:r>
      <w:rPr>
        <w:noProof/>
      </w:rPr>
      <w:drawing>
        <wp:anchor distT="0" distB="0" distL="114300" distR="114300" simplePos="0" relativeHeight="251654656" behindDoc="0" locked="0" layoutInCell="1" allowOverlap="1">
          <wp:simplePos x="0" y="0"/>
          <wp:positionH relativeFrom="column">
            <wp:posOffset>2202815</wp:posOffset>
          </wp:positionH>
          <wp:positionV relativeFrom="paragraph">
            <wp:posOffset>41910</wp:posOffset>
          </wp:positionV>
          <wp:extent cx="800100" cy="800100"/>
          <wp:effectExtent l="0" t="0" r="0" b="0"/>
          <wp:wrapNone/>
          <wp:docPr id="2" name="Picture 2" descr="trav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e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-329565</wp:posOffset>
          </wp:positionH>
          <wp:positionV relativeFrom="paragraph">
            <wp:posOffset>-112395</wp:posOffset>
          </wp:positionV>
          <wp:extent cx="1024890" cy="1024890"/>
          <wp:effectExtent l="0" t="0" r="0" b="0"/>
          <wp:wrapSquare wrapText="bothSides"/>
          <wp:docPr id="10" name="Picture 1" descr="https://portal.thriveapproach.com/a/img/global/thriv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thriveapproach.com/a/img/global/thrive-3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1017905</wp:posOffset>
          </wp:positionH>
          <wp:positionV relativeFrom="paragraph">
            <wp:posOffset>41910</wp:posOffset>
          </wp:positionV>
          <wp:extent cx="814705" cy="814705"/>
          <wp:effectExtent l="0" t="0" r="0" b="0"/>
          <wp:wrapSquare wrapText="bothSides"/>
          <wp:docPr id="11" name="Picture 1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3422015</wp:posOffset>
          </wp:positionH>
          <wp:positionV relativeFrom="paragraph">
            <wp:posOffset>27940</wp:posOffset>
          </wp:positionV>
          <wp:extent cx="687070" cy="847725"/>
          <wp:effectExtent l="0" t="0" r="0" b="0"/>
          <wp:wrapNone/>
          <wp:docPr id="8" name="Picture 8"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0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4469765</wp:posOffset>
          </wp:positionH>
          <wp:positionV relativeFrom="paragraph">
            <wp:posOffset>27940</wp:posOffset>
          </wp:positionV>
          <wp:extent cx="800100" cy="828040"/>
          <wp:effectExtent l="0" t="0" r="0" b="0"/>
          <wp:wrapSquare wrapText="bothSides"/>
          <wp:docPr id="9" name="Picture 9" descr="Logo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01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5660390</wp:posOffset>
          </wp:positionH>
          <wp:positionV relativeFrom="paragraph">
            <wp:posOffset>132080</wp:posOffset>
          </wp:positionV>
          <wp:extent cx="914400" cy="598805"/>
          <wp:effectExtent l="0" t="0" r="0" b="0"/>
          <wp:wrapNone/>
          <wp:docPr id="7" name="Picture 7" descr="dysle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slex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5988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F4B" w:rsidRDefault="001B5F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F4B" w:rsidRDefault="001B5F4B">
      <w:r>
        <w:separator/>
      </w:r>
    </w:p>
  </w:footnote>
  <w:footnote w:type="continuationSeparator" w:id="0">
    <w:p w:rsidR="001B5F4B" w:rsidRDefault="001B5F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F4B" w:rsidRDefault="001B5F4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20" w:rsidRDefault="0071494B">
    <w:pPr>
      <w:pStyle w:val="Header"/>
    </w:pPr>
    <w:r>
      <w:rPr>
        <w:noProof/>
        <w:lang w:val="en-US"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95pt;margin-top:-8.8pt;width:531.55pt;height:156.75pt;z-index:-251655680;visibility:visible;mso-wrap-edited:f" wrapcoords="3844 0 -31 207 -31 21393 5339 21393 5339 18189 14003 18189 21600 17466 21600 3204 18366 1654 18366 0 3844 0">
          <v:imagedata r:id="rId1" o:title=""/>
          <w10:wrap type="tight"/>
        </v:shape>
        <o:OLEObject Type="Embed" ProgID="Word.Picture.8" ShapeID="_x0000_s2049" DrawAspect="Content" ObjectID="_1725255727" r:id="rId2"/>
      </w:obje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F4B" w:rsidRDefault="001B5F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B5111"/>
    <w:multiLevelType w:val="hybridMultilevel"/>
    <w:tmpl w:val="6ABE61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712FE7"/>
    <w:multiLevelType w:val="hybridMultilevel"/>
    <w:tmpl w:val="2C36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F4B"/>
    <w:rsid w:val="00030CB7"/>
    <w:rsid w:val="00081F7E"/>
    <w:rsid w:val="000938F3"/>
    <w:rsid w:val="000C2602"/>
    <w:rsid w:val="0016512E"/>
    <w:rsid w:val="00166E9C"/>
    <w:rsid w:val="00170832"/>
    <w:rsid w:val="001B5F4B"/>
    <w:rsid w:val="001C621A"/>
    <w:rsid w:val="001D2D23"/>
    <w:rsid w:val="001D6B63"/>
    <w:rsid w:val="002030CD"/>
    <w:rsid w:val="00221C52"/>
    <w:rsid w:val="002273F9"/>
    <w:rsid w:val="0024106C"/>
    <w:rsid w:val="002431BC"/>
    <w:rsid w:val="00244A7D"/>
    <w:rsid w:val="002A250A"/>
    <w:rsid w:val="002D2738"/>
    <w:rsid w:val="002D3177"/>
    <w:rsid w:val="00324C7B"/>
    <w:rsid w:val="00337DA8"/>
    <w:rsid w:val="0035187A"/>
    <w:rsid w:val="0035415E"/>
    <w:rsid w:val="003560B4"/>
    <w:rsid w:val="00374B07"/>
    <w:rsid w:val="00384F4D"/>
    <w:rsid w:val="003A2A37"/>
    <w:rsid w:val="003C475A"/>
    <w:rsid w:val="003C48C4"/>
    <w:rsid w:val="0044131E"/>
    <w:rsid w:val="00495E6C"/>
    <w:rsid w:val="004B6AEE"/>
    <w:rsid w:val="004F2C7F"/>
    <w:rsid w:val="005364CE"/>
    <w:rsid w:val="0054092F"/>
    <w:rsid w:val="005674E4"/>
    <w:rsid w:val="005A3575"/>
    <w:rsid w:val="005B7B5D"/>
    <w:rsid w:val="005E101F"/>
    <w:rsid w:val="005E5A13"/>
    <w:rsid w:val="00623B9D"/>
    <w:rsid w:val="0062597C"/>
    <w:rsid w:val="00673B3E"/>
    <w:rsid w:val="00687128"/>
    <w:rsid w:val="006D2C0C"/>
    <w:rsid w:val="00701896"/>
    <w:rsid w:val="0071494B"/>
    <w:rsid w:val="00717239"/>
    <w:rsid w:val="00726367"/>
    <w:rsid w:val="007403CF"/>
    <w:rsid w:val="007420D0"/>
    <w:rsid w:val="00765346"/>
    <w:rsid w:val="00777222"/>
    <w:rsid w:val="007C329F"/>
    <w:rsid w:val="007D4D46"/>
    <w:rsid w:val="007D6494"/>
    <w:rsid w:val="007E08AF"/>
    <w:rsid w:val="007E2069"/>
    <w:rsid w:val="00812342"/>
    <w:rsid w:val="00870EF8"/>
    <w:rsid w:val="0087209F"/>
    <w:rsid w:val="008B4AE1"/>
    <w:rsid w:val="008D27C1"/>
    <w:rsid w:val="008D40D7"/>
    <w:rsid w:val="009044FE"/>
    <w:rsid w:val="009705E3"/>
    <w:rsid w:val="009809C2"/>
    <w:rsid w:val="00993FC6"/>
    <w:rsid w:val="009B19F5"/>
    <w:rsid w:val="009C3B39"/>
    <w:rsid w:val="009E6172"/>
    <w:rsid w:val="009F0550"/>
    <w:rsid w:val="00A443D8"/>
    <w:rsid w:val="00A4464C"/>
    <w:rsid w:val="00A73DB1"/>
    <w:rsid w:val="00A965AE"/>
    <w:rsid w:val="00AA45D7"/>
    <w:rsid w:val="00AB66C7"/>
    <w:rsid w:val="00AC15EE"/>
    <w:rsid w:val="00AD7B4B"/>
    <w:rsid w:val="00AE0800"/>
    <w:rsid w:val="00AF2654"/>
    <w:rsid w:val="00AF6133"/>
    <w:rsid w:val="00B1190B"/>
    <w:rsid w:val="00B11916"/>
    <w:rsid w:val="00B14D7F"/>
    <w:rsid w:val="00B25921"/>
    <w:rsid w:val="00B44727"/>
    <w:rsid w:val="00B86E1E"/>
    <w:rsid w:val="00BD66F2"/>
    <w:rsid w:val="00BF2845"/>
    <w:rsid w:val="00BF2F70"/>
    <w:rsid w:val="00C0621C"/>
    <w:rsid w:val="00C32694"/>
    <w:rsid w:val="00C3350A"/>
    <w:rsid w:val="00C40DB1"/>
    <w:rsid w:val="00C80241"/>
    <w:rsid w:val="00CA2A61"/>
    <w:rsid w:val="00CD36CA"/>
    <w:rsid w:val="00D1303B"/>
    <w:rsid w:val="00D331B6"/>
    <w:rsid w:val="00D46094"/>
    <w:rsid w:val="00D7252B"/>
    <w:rsid w:val="00DB7C8B"/>
    <w:rsid w:val="00DC001D"/>
    <w:rsid w:val="00DD4F3D"/>
    <w:rsid w:val="00DD6490"/>
    <w:rsid w:val="00DE5A72"/>
    <w:rsid w:val="00E4372D"/>
    <w:rsid w:val="00E80BEC"/>
    <w:rsid w:val="00E87520"/>
    <w:rsid w:val="00EA3676"/>
    <w:rsid w:val="00EC5F88"/>
    <w:rsid w:val="00F055A1"/>
    <w:rsid w:val="00F36BEC"/>
    <w:rsid w:val="00F411D0"/>
    <w:rsid w:val="00F4377B"/>
    <w:rsid w:val="00F56744"/>
    <w:rsid w:val="00FB42D8"/>
    <w:rsid w:val="00FF11BD"/>
    <w:rsid w:val="00FF1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71D17E7"/>
  <w15:chartTrackingRefBased/>
  <w15:docId w15:val="{1A768DFC-E5EB-422F-B4C7-A332BECF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7520"/>
    <w:pPr>
      <w:tabs>
        <w:tab w:val="center" w:pos="4320"/>
        <w:tab w:val="right" w:pos="8640"/>
      </w:tabs>
    </w:pPr>
  </w:style>
  <w:style w:type="paragraph" w:styleId="Footer">
    <w:name w:val="footer"/>
    <w:basedOn w:val="Normal"/>
    <w:rsid w:val="00E87520"/>
    <w:pPr>
      <w:tabs>
        <w:tab w:val="center" w:pos="4320"/>
        <w:tab w:val="right" w:pos="8640"/>
      </w:tabs>
    </w:pPr>
  </w:style>
  <w:style w:type="paragraph" w:styleId="ListParagraph">
    <w:name w:val="List Paragraph"/>
    <w:basedOn w:val="Normal"/>
    <w:qFormat/>
    <w:rsid w:val="007C329F"/>
    <w:pPr>
      <w:ind w:left="720"/>
      <w:contextualSpacing/>
    </w:pPr>
    <w:rPr>
      <w:sz w:val="24"/>
      <w:szCs w:val="24"/>
    </w:rPr>
  </w:style>
  <w:style w:type="character" w:styleId="Hyperlink">
    <w:name w:val="Hyperlink"/>
    <w:semiHidden/>
    <w:unhideWhenUsed/>
    <w:rsid w:val="007C329F"/>
    <w:rPr>
      <w:color w:val="0000FF"/>
      <w:u w:val="single"/>
    </w:rPr>
  </w:style>
  <w:style w:type="table" w:styleId="TableGrid">
    <w:name w:val="Table Grid"/>
    <w:basedOn w:val="TableNormal"/>
    <w:rsid w:val="002A2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56744"/>
    <w:rPr>
      <w:rFonts w:ascii="Segoe UI" w:hAnsi="Segoe UI" w:cs="Segoe UI"/>
      <w:sz w:val="18"/>
      <w:szCs w:val="18"/>
    </w:rPr>
  </w:style>
  <w:style w:type="character" w:customStyle="1" w:styleId="BalloonTextChar">
    <w:name w:val="Balloon Text Char"/>
    <w:basedOn w:val="DefaultParagraphFont"/>
    <w:link w:val="BalloonText"/>
    <w:rsid w:val="00F567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55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torey\Downloads\V%20Horne%20Jul%2017%20SEN%20rol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 Horne Jul 17 SEN role (1)</Template>
  <TotalTime>1</TotalTime>
  <Pages>1</Pages>
  <Words>168</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Dear Parents</vt:lpstr>
    </vt:vector>
  </TitlesOfParts>
  <Company>Cornwall County Council</Company>
  <LinksUpToDate>false</LinksUpToDate>
  <CharactersWithSpaces>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subject/>
  <dc:creator>Susannah Storey</dc:creator>
  <cp:keywords/>
  <cp:lastModifiedBy>Secretary</cp:lastModifiedBy>
  <cp:revision>2</cp:revision>
  <cp:lastPrinted>2022-09-21T07:52:00Z</cp:lastPrinted>
  <dcterms:created xsi:type="dcterms:W3CDTF">2022-09-21T07:56:00Z</dcterms:created>
  <dcterms:modified xsi:type="dcterms:W3CDTF">2022-09-21T07:56:00Z</dcterms:modified>
</cp:coreProperties>
</file>